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F835A" w14:textId="77777777" w:rsidR="005679BD" w:rsidRDefault="00FA68F2">
      <w:pPr>
        <w:spacing w:line="560" w:lineRule="exact"/>
        <w:rPr>
          <w:rFonts w:ascii="CESI黑体-GB2312" w:eastAsia="CESI黑体-GB2312" w:hAnsi="CESI黑体-GB2312" w:cs="CESI黑体-GB2312" w:hint="eastAsia"/>
          <w:sz w:val="32"/>
          <w:szCs w:val="32"/>
        </w:rPr>
      </w:pPr>
      <w:r>
        <w:rPr>
          <w:rFonts w:ascii="CESI黑体-GB2312" w:eastAsia="CESI黑体-GB2312" w:hAnsi="CESI黑体-GB2312" w:cs="CESI黑体-GB2312" w:hint="eastAsia"/>
          <w:sz w:val="32"/>
          <w:szCs w:val="32"/>
        </w:rPr>
        <w:t>附件</w:t>
      </w:r>
    </w:p>
    <w:p w14:paraId="34CEED29" w14:textId="77777777" w:rsidR="005679BD" w:rsidRDefault="005679BD">
      <w:pPr>
        <w:spacing w:line="560" w:lineRule="exact"/>
        <w:rPr>
          <w:rFonts w:ascii="CESI黑体-GB2312" w:eastAsia="CESI黑体-GB2312" w:hAnsi="CESI黑体-GB2312" w:cs="CESI黑体-GB2312" w:hint="eastAsia"/>
          <w:sz w:val="32"/>
          <w:szCs w:val="32"/>
        </w:rPr>
      </w:pPr>
    </w:p>
    <w:p w14:paraId="016D1318" w14:textId="77777777" w:rsidR="005679BD" w:rsidRDefault="00FA68F2">
      <w:pPr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sz w:val="38"/>
          <w:szCs w:val="38"/>
        </w:rPr>
      </w:pPr>
      <w:r>
        <w:rPr>
          <w:rFonts w:ascii="方正小标宋简体" w:eastAsia="方正小标宋简体" w:hAnsi="方正小标宋简体" w:cs="方正小标宋简体" w:hint="eastAsia"/>
          <w:sz w:val="38"/>
          <w:szCs w:val="38"/>
        </w:rPr>
        <w:t>上海市教育委员会2026年增设中高职教育贯通培养模式院校、专业一览表</w:t>
      </w:r>
    </w:p>
    <w:tbl>
      <w:tblPr>
        <w:tblW w:w="9929" w:type="dxa"/>
        <w:tblInd w:w="-578" w:type="dxa"/>
        <w:tblLayout w:type="fixed"/>
        <w:tblLook w:val="04A0" w:firstRow="1" w:lastRow="0" w:firstColumn="1" w:lastColumn="0" w:noHBand="0" w:noVBand="1"/>
      </w:tblPr>
      <w:tblGrid>
        <w:gridCol w:w="525"/>
        <w:gridCol w:w="2685"/>
        <w:gridCol w:w="2969"/>
        <w:gridCol w:w="2910"/>
        <w:gridCol w:w="840"/>
      </w:tblGrid>
      <w:tr w:rsidR="005679BD" w14:paraId="41047F0D" w14:textId="77777777">
        <w:trPr>
          <w:trHeight w:hRule="exact" w:val="549"/>
        </w:trPr>
        <w:tc>
          <w:tcPr>
            <w:tcW w:w="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8220F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6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38564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</w:rPr>
              <w:t>申报专业</w:t>
            </w:r>
          </w:p>
        </w:tc>
        <w:tc>
          <w:tcPr>
            <w:tcW w:w="2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52312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</w:rPr>
              <w:t>中职学校</w:t>
            </w:r>
          </w:p>
        </w:tc>
        <w:tc>
          <w:tcPr>
            <w:tcW w:w="29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B34F68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</w:rPr>
              <w:t>高职学校</w:t>
            </w:r>
          </w:p>
        </w:tc>
        <w:tc>
          <w:tcPr>
            <w:tcW w:w="8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E2132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b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22"/>
                <w:szCs w:val="22"/>
              </w:rPr>
              <w:t>学制</w:t>
            </w:r>
          </w:p>
        </w:tc>
      </w:tr>
      <w:tr w:rsidR="005679BD" w14:paraId="75B61437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8AFA0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A7A6E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B9DDA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上海信息技术学校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7845C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上海城建职业学院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1A9AE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B16F8C2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32831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DB954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供热通风与空调工程技术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BFA4D5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上海市工业技术学校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75AAD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上海城建职业学院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27E8B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04D408B3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52339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9237A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智慧健康养老服务与管理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6D7E3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上海市建筑工程学校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901CE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上海城建职业学院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B1E61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033C4745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5E6B6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4C41D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移动应用开发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8697A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 上海工商信息学校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7453C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上海出版印刷高等专科学校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9BFEEE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4226373D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6DC83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C65B2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室内艺术设计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A364D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上海市逸夫职业技术学校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D609A7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上海出版印刷高等专科学校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12CBE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233251E6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21E77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B9A4E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无人机应用技术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6F9437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上海市工业技术学校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9DC92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上海电子信息职业技术学院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73ABB5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14C7FC1D" w14:textId="77777777">
        <w:trPr>
          <w:trHeight w:hRule="exact" w:val="70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7CB51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3C8A6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微电子技术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89650B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上海电机学院附属科技学校（上海市临港科技学校）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A4026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上海电子信息职业技术学院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3FE106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66EE6D5E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1F9CF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2D5343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机械制造及自动化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416B03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上海市奉贤中等专业学校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B3391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上海东海职业技术学院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A3047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3BFA1E0A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E6A05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A2FB3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空中乘务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8CF26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上海市现代流通学校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3C4FC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上海东海职业技术学院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CE6B6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5F5AB1E8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F292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EBA3D2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宝玉石鉴定与加工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C9747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上海市材料工程学校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85A48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上海工商职业技术学院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061B8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D1C3601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7E88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50AA6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数字媒体技术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A735E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上海市大众工业学校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4CC713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上海工艺美术职业学院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20BDC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3A2B576D" w14:textId="77777777">
        <w:trPr>
          <w:trHeight w:hRule="exact" w:val="659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50BA9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1371B3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酒店管理与数字化运营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6FDAC0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上海第二工业大学附属浦东振华外经职业技术学校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BC833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上海行健职业学院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03DC6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591221F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C5BBA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BDB5D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大数据技术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F5B25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上海市工商外国语学校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7C7F7D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上海行健职业学院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7BE87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0FCF920A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D6EEC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F9246B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园林技术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9B0BEB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 上海工商信息学校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C9053B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上海建设管理职业技术学院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E8249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0488ECC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2486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41395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建筑智能化工程技术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840A95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上海市西南工程学校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AD9BC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上海建设管理职业技术学院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3D7F4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444DB34E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9B174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D9D41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新能源汽车技术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AA5E8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上海市城市科技学校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FF8672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上海科创职业技术学院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7996F4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0BD50C19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E494F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334D66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建筑装饰工程技术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12DAB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上海市城市科技学校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75D13B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上海科创职业技术学院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C9412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5ECA5F45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3DE4E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82AF1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智能控制技术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C83919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上海信息技术学校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0E7458E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上海科学技术职业学院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20830E5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5BA0D607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4B5CC5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CB2C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物联网应用技术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EE6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上海市大众工业学校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213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上海科学技术职业学院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C98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E75B2E5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3FA00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2685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7EB5CC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数字媒体技术</w:t>
            </w:r>
          </w:p>
        </w:tc>
        <w:tc>
          <w:tcPr>
            <w:tcW w:w="2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52FA2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上海市群星职业技术学校</w:t>
            </w:r>
          </w:p>
        </w:tc>
        <w:tc>
          <w:tcPr>
            <w:tcW w:w="291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53D5C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上海科学技术职业学院</w:t>
            </w:r>
          </w:p>
        </w:tc>
        <w:tc>
          <w:tcPr>
            <w:tcW w:w="84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03C257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064C0055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D00A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EEE5A6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飞机机电设备维修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90E546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上海市航空服务学校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C864A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上海民航职业技术学院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CA633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4DE06D2A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572D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lastRenderedPageBreak/>
              <w:t>22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03007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工业机器人技术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63599B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 xml:space="preserve"> 上海工商信息学校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56DC1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上海闵行职业技术学院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C45692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6FDADCF8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8B63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03C45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智能机电技术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8FD4F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上海市城市科技学校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7EA94C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上海闵行职业技术学院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D5B3A5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08C6D170" w14:textId="77777777">
        <w:trPr>
          <w:trHeight w:hRule="exact" w:val="5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C187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238F8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数字化设计与制造技术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146296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上海师范大学附属杨浦现代职业学校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AE211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上海闵行职业技术学院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2393C3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5E450610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5D5A8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E67BB2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建筑室内设计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C83782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上海市西南工程学校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A6020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上海闵行职业技术学院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DA8C2C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30881F76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66F6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EB8E5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电子竞技运动与管理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5C1737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上海市行政管理学校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780C8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上海闵行职业技术学院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D855E8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191DF2B2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2BB12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4391E3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民宿管理与运营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E48B1B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上海工商信息学校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D5B65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上海南湖职业技术学院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2C19FD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35A97133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4463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2379F7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虚拟现实技术应用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AEDD4D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上海市群星职业技术学校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10A83C3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上海南湖职业技术学院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B6D92E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47AF7DE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687DE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B1FE1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药品生物技术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6DEB5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上海市医药学校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EAFFF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上海农林职业技术学院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7697A0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1E6BBC33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83E8A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B80080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人工智能技术应用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C106C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上海市贸易学校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2ED5E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上海农林职业技术学院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D0697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6F0A9C61" w14:textId="77777777">
        <w:trPr>
          <w:trHeight w:hRule="exact" w:val="809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1FB79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D1CA4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飞行器维修技术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04A041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上海电机学院附属科技学校（上海市临港科技学校）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8CFC8A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上海浦东职业技术学院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5C12DE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2BCE0A61" w14:textId="77777777">
        <w:trPr>
          <w:trHeight w:hRule="exact" w:val="839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1E2E8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1EC8DB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融媒体技术与运营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B04C18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上海第二工业大学附属浦东振华外经职业技术学校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081263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上海浦东职业技术学院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5A310F3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1AE4AA58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70E563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81CB8A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数字化设计与制造技术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0E455D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上海食品科技学校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2BD6F5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上海现代化工职业学院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86662A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2CD5143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67B27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2370196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机电一体化技术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44965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上海市宝山职业技术学校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490A1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上海现代化工职业学院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215A0F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185627B3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36B41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326767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分析检验技术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59B11C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上海市环境学校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90731F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上海现代化工职业学院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1442D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6E865BCE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C3DCAD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99B07D3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消防救援技术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B87F73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上海市市北职业高级中学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235FA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上海现代化工职业学院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A197AB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6256B299" w14:textId="77777777">
        <w:trPr>
          <w:trHeight w:hRule="exact" w:val="569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7CE20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8F8DC12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游戏艺术设计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E1F8617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上海鸿文国际职业高级中学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A67FB3E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上海邦德职业技术学院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21E600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75E22551" w14:textId="77777777" w:rsidTr="00AB40B1">
        <w:trPr>
          <w:trHeight w:hRule="exact" w:val="717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0E916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0ED8DB0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大数据技术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616E48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上海市浦东外事服务学校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8D095B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上海思博职业技术学院有限公司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50CC4A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630FC2E4" w14:textId="77777777">
        <w:trPr>
          <w:trHeight w:hRule="exact" w:val="454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BE9A05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39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E27ACE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物联网应用技术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321C45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上海科技管理学校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76C31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上海震旦职业学院有限公司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27B9CC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  <w:tr w:rsidR="005679BD" w14:paraId="1FAED65A" w14:textId="77777777" w:rsidTr="00AB40B1">
        <w:trPr>
          <w:trHeight w:hRule="exact" w:val="645"/>
        </w:trPr>
        <w:tc>
          <w:tcPr>
            <w:tcW w:w="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B4815D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40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D3B324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宠物医疗技术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D8C2459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上海科技管理学校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5B53FB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上海民远职业技术学院有限公司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B1A25F" w14:textId="77777777" w:rsidR="005679BD" w:rsidRDefault="00FA68F2">
            <w:pPr>
              <w:widowControl/>
              <w:jc w:val="center"/>
              <w:textAlignment w:val="center"/>
              <w:rPr>
                <w:rFonts w:ascii="仿宋_GB2312" w:eastAsia="仿宋_GB2312" w:hAnsi="宋体" w:cs="仿宋_GB2312" w:hint="eastAsia"/>
                <w:color w:val="000000"/>
                <w:sz w:val="22"/>
                <w:szCs w:val="22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22"/>
                <w:szCs w:val="22"/>
              </w:rPr>
              <w:t>5年</w:t>
            </w:r>
          </w:p>
        </w:tc>
      </w:tr>
    </w:tbl>
    <w:p w14:paraId="11620B3F" w14:textId="77777777" w:rsidR="005679BD" w:rsidRDefault="005679BD">
      <w:pPr>
        <w:tabs>
          <w:tab w:val="left" w:pos="7380"/>
          <w:tab w:val="left" w:pos="7560"/>
        </w:tabs>
        <w:spacing w:line="560" w:lineRule="exact"/>
        <w:ind w:right="361"/>
        <w:rPr>
          <w:rFonts w:ascii="仿宋_GB2312" w:eastAsia="仿宋_GB2312"/>
          <w:sz w:val="30"/>
          <w:szCs w:val="30"/>
        </w:rPr>
      </w:pPr>
    </w:p>
    <w:sectPr w:rsidR="005679BD" w:rsidSect="005679BD">
      <w:footerReference w:type="even" r:id="rId7"/>
      <w:footerReference w:type="default" r:id="rId8"/>
      <w:pgSz w:w="11906" w:h="16838"/>
      <w:pgMar w:top="2098" w:right="1508" w:bottom="1714" w:left="1520" w:header="851" w:footer="1418" w:gutter="57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B382B" w14:textId="77777777" w:rsidR="00FF0535" w:rsidRDefault="00FF0535" w:rsidP="005679BD">
      <w:r>
        <w:separator/>
      </w:r>
    </w:p>
  </w:endnote>
  <w:endnote w:type="continuationSeparator" w:id="0">
    <w:p w14:paraId="14673F3F" w14:textId="77777777" w:rsidR="00FF0535" w:rsidRDefault="00FF0535" w:rsidP="00567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SI黑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080C7" w14:textId="77777777" w:rsidR="005679BD" w:rsidRDefault="00B06D4B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FA68F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A68F2">
      <w:rPr>
        <w:rStyle w:val="a5"/>
      </w:rPr>
      <w:t>1</w:t>
    </w:r>
    <w:r>
      <w:rPr>
        <w:rStyle w:val="a5"/>
      </w:rPr>
      <w:fldChar w:fldCharType="end"/>
    </w:r>
  </w:p>
  <w:p w14:paraId="74E93798" w14:textId="77777777" w:rsidR="005679BD" w:rsidRDefault="005679BD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096EA" w14:textId="77777777" w:rsidR="005679BD" w:rsidRDefault="00FA68F2">
    <w:pPr>
      <w:pStyle w:val="a3"/>
      <w:framePr w:wrap="around" w:vAnchor="text" w:hAnchor="margin" w:xAlign="outside" w:y="1"/>
      <w:ind w:leftChars="200" w:left="420" w:rightChars="200" w:right="420"/>
      <w:rPr>
        <w:rStyle w:val="a5"/>
        <w:rFonts w:ascii="宋体" w:hAnsi="宋体" w:hint="eastAsia"/>
        <w:sz w:val="28"/>
      </w:rPr>
    </w:pPr>
    <w:r>
      <w:rPr>
        <w:rStyle w:val="a5"/>
        <w:rFonts w:ascii="宋体" w:hAnsi="宋体" w:hint="eastAsia"/>
        <w:sz w:val="28"/>
      </w:rPr>
      <w:t xml:space="preserve">—  </w:t>
    </w:r>
    <w:r w:rsidR="00B06D4B">
      <w:rPr>
        <w:rStyle w:val="a5"/>
        <w:rFonts w:ascii="宋体" w:hAnsi="宋体"/>
        <w:sz w:val="28"/>
      </w:rPr>
      <w:fldChar w:fldCharType="begin"/>
    </w:r>
    <w:r>
      <w:rPr>
        <w:rStyle w:val="a5"/>
        <w:rFonts w:ascii="宋体" w:hAnsi="宋体"/>
        <w:sz w:val="28"/>
      </w:rPr>
      <w:instrText xml:space="preserve">PAGE  </w:instrText>
    </w:r>
    <w:r w:rsidR="00B06D4B">
      <w:rPr>
        <w:rStyle w:val="a5"/>
        <w:rFonts w:ascii="宋体" w:hAnsi="宋体"/>
        <w:sz w:val="28"/>
      </w:rPr>
      <w:fldChar w:fldCharType="separate"/>
    </w:r>
    <w:r w:rsidR="006E3466">
      <w:rPr>
        <w:rStyle w:val="a5"/>
        <w:rFonts w:ascii="宋体" w:hAnsi="宋体"/>
        <w:noProof/>
        <w:sz w:val="28"/>
      </w:rPr>
      <w:t>1</w:t>
    </w:r>
    <w:r w:rsidR="00B06D4B">
      <w:rPr>
        <w:rStyle w:val="a5"/>
        <w:rFonts w:ascii="宋体" w:hAnsi="宋体"/>
        <w:sz w:val="28"/>
      </w:rPr>
      <w:fldChar w:fldCharType="end"/>
    </w:r>
    <w:r>
      <w:rPr>
        <w:rStyle w:val="a5"/>
        <w:rFonts w:ascii="宋体" w:hAnsi="宋体" w:hint="eastAsia"/>
        <w:sz w:val="28"/>
      </w:rPr>
      <w:t xml:space="preserve">  —</w:t>
    </w:r>
  </w:p>
  <w:p w14:paraId="39DA7729" w14:textId="77777777" w:rsidR="005679BD" w:rsidRDefault="005679B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7FBC1" w14:textId="77777777" w:rsidR="00FF0535" w:rsidRDefault="00FF0535" w:rsidP="005679BD">
      <w:r>
        <w:separator/>
      </w:r>
    </w:p>
  </w:footnote>
  <w:footnote w:type="continuationSeparator" w:id="0">
    <w:p w14:paraId="46B21C3F" w14:textId="77777777" w:rsidR="00FF0535" w:rsidRDefault="00FF0535" w:rsidP="005679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oNotTrackMoves/>
  <w:defaultTabStop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6AD748A4"/>
    <w:rsid w:val="0000169B"/>
    <w:rsid w:val="00024907"/>
    <w:rsid w:val="00034468"/>
    <w:rsid w:val="00035F05"/>
    <w:rsid w:val="00056EC1"/>
    <w:rsid w:val="00094FC4"/>
    <w:rsid w:val="000C226B"/>
    <w:rsid w:val="000E609A"/>
    <w:rsid w:val="000F348C"/>
    <w:rsid w:val="00112C10"/>
    <w:rsid w:val="001249FF"/>
    <w:rsid w:val="00183763"/>
    <w:rsid w:val="001A1D49"/>
    <w:rsid w:val="001B3025"/>
    <w:rsid w:val="001C0F96"/>
    <w:rsid w:val="001E0243"/>
    <w:rsid w:val="001F5455"/>
    <w:rsid w:val="00213E6A"/>
    <w:rsid w:val="0023030E"/>
    <w:rsid w:val="00252A00"/>
    <w:rsid w:val="002762EE"/>
    <w:rsid w:val="00286A3E"/>
    <w:rsid w:val="00294260"/>
    <w:rsid w:val="002A230A"/>
    <w:rsid w:val="002A3CE4"/>
    <w:rsid w:val="002C7F1A"/>
    <w:rsid w:val="002D3402"/>
    <w:rsid w:val="002D4EF5"/>
    <w:rsid w:val="002D71E3"/>
    <w:rsid w:val="00303E9B"/>
    <w:rsid w:val="00312076"/>
    <w:rsid w:val="003D3AB4"/>
    <w:rsid w:val="003D6DDA"/>
    <w:rsid w:val="003E4FAD"/>
    <w:rsid w:val="00414340"/>
    <w:rsid w:val="0044487F"/>
    <w:rsid w:val="00444F67"/>
    <w:rsid w:val="004477E0"/>
    <w:rsid w:val="004806AD"/>
    <w:rsid w:val="00492148"/>
    <w:rsid w:val="004978BF"/>
    <w:rsid w:val="004A7871"/>
    <w:rsid w:val="004A7C58"/>
    <w:rsid w:val="004B14C9"/>
    <w:rsid w:val="004C141B"/>
    <w:rsid w:val="004C6B6C"/>
    <w:rsid w:val="004D6D89"/>
    <w:rsid w:val="005155AB"/>
    <w:rsid w:val="005679BD"/>
    <w:rsid w:val="005927B4"/>
    <w:rsid w:val="005D6055"/>
    <w:rsid w:val="005E0EB6"/>
    <w:rsid w:val="005F4E0C"/>
    <w:rsid w:val="006078B9"/>
    <w:rsid w:val="00611F21"/>
    <w:rsid w:val="00611FCA"/>
    <w:rsid w:val="00623312"/>
    <w:rsid w:val="006634B4"/>
    <w:rsid w:val="00667B97"/>
    <w:rsid w:val="00680FA6"/>
    <w:rsid w:val="006852C3"/>
    <w:rsid w:val="006B4CA1"/>
    <w:rsid w:val="006E32CC"/>
    <w:rsid w:val="006E3466"/>
    <w:rsid w:val="00701799"/>
    <w:rsid w:val="00702C25"/>
    <w:rsid w:val="0070452F"/>
    <w:rsid w:val="00704548"/>
    <w:rsid w:val="0074038F"/>
    <w:rsid w:val="00745286"/>
    <w:rsid w:val="00754887"/>
    <w:rsid w:val="00760FBF"/>
    <w:rsid w:val="0078034F"/>
    <w:rsid w:val="007974F5"/>
    <w:rsid w:val="007B5579"/>
    <w:rsid w:val="007D2CE1"/>
    <w:rsid w:val="007D5333"/>
    <w:rsid w:val="007D7BA0"/>
    <w:rsid w:val="0080616E"/>
    <w:rsid w:val="00896677"/>
    <w:rsid w:val="008A74FF"/>
    <w:rsid w:val="008E3D77"/>
    <w:rsid w:val="008F76D4"/>
    <w:rsid w:val="0090062F"/>
    <w:rsid w:val="00906540"/>
    <w:rsid w:val="009356BA"/>
    <w:rsid w:val="00955071"/>
    <w:rsid w:val="00964B3C"/>
    <w:rsid w:val="009717CD"/>
    <w:rsid w:val="009855E9"/>
    <w:rsid w:val="009A5209"/>
    <w:rsid w:val="009C38CF"/>
    <w:rsid w:val="009D5141"/>
    <w:rsid w:val="00A25ED1"/>
    <w:rsid w:val="00A31E83"/>
    <w:rsid w:val="00A458A8"/>
    <w:rsid w:val="00A47378"/>
    <w:rsid w:val="00A82097"/>
    <w:rsid w:val="00A97E74"/>
    <w:rsid w:val="00AA2AD8"/>
    <w:rsid w:val="00AA6013"/>
    <w:rsid w:val="00AB40B1"/>
    <w:rsid w:val="00B03BDD"/>
    <w:rsid w:val="00B06D4B"/>
    <w:rsid w:val="00B36E68"/>
    <w:rsid w:val="00B409C3"/>
    <w:rsid w:val="00B5787D"/>
    <w:rsid w:val="00BC3863"/>
    <w:rsid w:val="00BF6C26"/>
    <w:rsid w:val="00C006C8"/>
    <w:rsid w:val="00C14ABD"/>
    <w:rsid w:val="00C25C2B"/>
    <w:rsid w:val="00C452CA"/>
    <w:rsid w:val="00C52804"/>
    <w:rsid w:val="00C56E44"/>
    <w:rsid w:val="00C70473"/>
    <w:rsid w:val="00CD2925"/>
    <w:rsid w:val="00CD3591"/>
    <w:rsid w:val="00CE0901"/>
    <w:rsid w:val="00D0710F"/>
    <w:rsid w:val="00D50530"/>
    <w:rsid w:val="00D51BBA"/>
    <w:rsid w:val="00D540F3"/>
    <w:rsid w:val="00D7185A"/>
    <w:rsid w:val="00DE3403"/>
    <w:rsid w:val="00DF52E3"/>
    <w:rsid w:val="00E911EC"/>
    <w:rsid w:val="00EA3773"/>
    <w:rsid w:val="00ED3BF6"/>
    <w:rsid w:val="00ED6A8D"/>
    <w:rsid w:val="00EF69E5"/>
    <w:rsid w:val="00F90E73"/>
    <w:rsid w:val="00FA68F2"/>
    <w:rsid w:val="00FE259A"/>
    <w:rsid w:val="00FF0535"/>
    <w:rsid w:val="00FF13C6"/>
    <w:rsid w:val="00FF63C3"/>
    <w:rsid w:val="6AD748A4"/>
    <w:rsid w:val="6F779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73E657"/>
  <w15:docId w15:val="{592C95D3-61A9-47A7-8A99-40F2BD144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79B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5679B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5679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rsid w:val="005679BD"/>
  </w:style>
  <w:style w:type="paragraph" w:styleId="a6">
    <w:name w:val="List Paragraph"/>
    <w:basedOn w:val="a"/>
    <w:uiPriority w:val="34"/>
    <w:qFormat/>
    <w:rsid w:val="005679BD"/>
    <w:pPr>
      <w:ind w:firstLineChars="200" w:firstLine="4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home\jw3218\Desktop\Templates2025\&#20844;&#25991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F60DC-AB0A-4B97-A8F1-5B69BCCE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公文.dotx</Template>
  <TotalTime>50</TotalTime>
  <Pages>2</Pages>
  <Words>235</Words>
  <Characters>1342</Characters>
  <Application>Microsoft Office Word</Application>
  <DocSecurity>0</DocSecurity>
  <Lines>11</Lines>
  <Paragraphs>3</Paragraphs>
  <ScaleCrop>false</ScaleCrop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李倩</dc:creator>
  <cp:lastModifiedBy>a69782</cp:lastModifiedBy>
  <cp:revision>25</cp:revision>
  <cp:lastPrinted>2025-10-31T15:03:00Z</cp:lastPrinted>
  <dcterms:created xsi:type="dcterms:W3CDTF">2025-10-31T14:58:00Z</dcterms:created>
  <dcterms:modified xsi:type="dcterms:W3CDTF">2026-08-14T03:18:00Z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293AF3FCD0F173D62D5E0469CEA3F47A</vt:lpwstr>
  </property>
  <property fmtid="{D5CDD505-2E9C-101B-9397-08002B2CF9AE}" pid="3" name="KSOProductBuildVer">
    <vt:lpwstr>2052-11.8.2.1131</vt:lpwstr>
  </property>
</Properties>
</file>